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4D" w:rsidRPr="00891833" w:rsidRDefault="000A294D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0A294D" w:rsidRPr="00891833" w:rsidRDefault="000A294D" w:rsidP="00E527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0A294D" w:rsidRPr="007D1AF8" w:rsidRDefault="000A294D" w:rsidP="007D1AF8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r w:rsidRPr="00891833">
        <w:rPr>
          <w:rFonts w:ascii="Times New Roman" w:hAnsi="Times New Roman"/>
          <w:sz w:val="28"/>
          <w:szCs w:val="28"/>
        </w:rPr>
        <w:t xml:space="preserve">Почепского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7D1AF8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/>
          <w:sz w:val="28"/>
          <w:szCs w:val="28"/>
        </w:rPr>
        <w:t>3</w:t>
      </w:r>
      <w:r w:rsidRPr="007D1AF8"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>
        <w:rPr>
          <w:rFonts w:ascii="Times New Roman" w:hAnsi="Times New Roman"/>
          <w:sz w:val="28"/>
          <w:szCs w:val="28"/>
        </w:rPr>
        <w:t>»</w:t>
      </w:r>
      <w:r w:rsidRPr="007D1AF8">
        <w:rPr>
          <w:rFonts w:ascii="Times New Roman" w:hAnsi="Times New Roman"/>
          <w:sz w:val="28"/>
          <w:szCs w:val="28"/>
        </w:rPr>
        <w:t xml:space="preserve"> </w:t>
      </w:r>
    </w:p>
    <w:p w:rsidR="000A294D" w:rsidRPr="007D1AF8" w:rsidRDefault="000A294D" w:rsidP="00E527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294D" w:rsidRPr="00891833" w:rsidRDefault="000A294D" w:rsidP="00E527A7">
      <w:pPr>
        <w:jc w:val="both"/>
        <w:rPr>
          <w:rFonts w:ascii="Times New Roman" w:hAnsi="Times New Roman"/>
          <w:sz w:val="28"/>
          <w:szCs w:val="28"/>
        </w:rPr>
      </w:pPr>
    </w:p>
    <w:p w:rsidR="000A294D" w:rsidRPr="00891833" w:rsidRDefault="000A294D" w:rsidP="00E527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Pr="00891833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2</w:t>
      </w:r>
      <w:r w:rsidRPr="00891833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0A294D" w:rsidRPr="00891833" w:rsidRDefault="000A294D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Общественные обсуждения 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</w:t>
      </w:r>
      <w:r w:rsidRPr="00891833">
        <w:rPr>
          <w:rFonts w:ascii="Times New Roman" w:hAnsi="Times New Roman"/>
          <w:b/>
          <w:sz w:val="28"/>
          <w:szCs w:val="28"/>
        </w:rPr>
        <w:t>«</w:t>
      </w:r>
      <w:r w:rsidRPr="007D1AF8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/>
          <w:sz w:val="28"/>
          <w:szCs w:val="28"/>
        </w:rPr>
        <w:t>3</w:t>
      </w:r>
      <w:r w:rsidRPr="007D1AF8"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0A294D" w:rsidRPr="00891833" w:rsidRDefault="000A294D" w:rsidP="00E527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A294D" w:rsidRPr="00891833" w:rsidRDefault="000A294D" w:rsidP="00E527A7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0A294D" w:rsidRPr="00891833" w:rsidRDefault="000A294D" w:rsidP="00E527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 «</w:t>
      </w:r>
      <w:r w:rsidRPr="007D1AF8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/>
          <w:sz w:val="28"/>
          <w:szCs w:val="28"/>
        </w:rPr>
        <w:t>3</w:t>
      </w:r>
      <w:r w:rsidRPr="007D1AF8"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0A294D" w:rsidRPr="00891833" w:rsidRDefault="000A294D" w:rsidP="00E527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>: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r>
        <w:rPr>
          <w:rFonts w:ascii="Times New Roman" w:hAnsi="Times New Roman"/>
          <w:sz w:val="28"/>
          <w:szCs w:val="28"/>
        </w:rPr>
        <w:t>администрация поселка Рамасуха.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-01.11.202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Способ проведения общественных обсуждений: размещен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adminramasuha</w:t>
      </w:r>
      <w:r w:rsidRPr="0000404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).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2" w:name="_Hlk90442504"/>
      <w:r w:rsidRPr="00891833">
        <w:rPr>
          <w:rFonts w:ascii="Times New Roman" w:hAnsi="Times New Roman"/>
          <w:sz w:val="28"/>
          <w:szCs w:val="28"/>
        </w:rPr>
        <w:t>«</w:t>
      </w:r>
      <w:bookmarkEnd w:id="2"/>
      <w:r w:rsidRPr="007D1AF8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/>
          <w:sz w:val="28"/>
          <w:szCs w:val="28"/>
        </w:rPr>
        <w:t>3</w:t>
      </w:r>
      <w:r w:rsidRPr="007D1AF8"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администрации </w:t>
      </w:r>
      <w:r>
        <w:rPr>
          <w:rFonts w:ascii="Times New Roman" w:hAnsi="Times New Roman"/>
          <w:sz w:val="28"/>
          <w:szCs w:val="28"/>
        </w:rPr>
        <w:t xml:space="preserve">поселка Рамасуха </w:t>
      </w:r>
      <w:r w:rsidRPr="00891833">
        <w:rPr>
          <w:rFonts w:ascii="Times New Roman" w:hAnsi="Times New Roman"/>
          <w:sz w:val="28"/>
          <w:szCs w:val="28"/>
        </w:rPr>
        <w:t>Почепского района Брянской области.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По результатам общественных обсуждений утвердить постановление  администрации</w:t>
      </w:r>
      <w:r>
        <w:rPr>
          <w:rFonts w:ascii="Times New Roman" w:hAnsi="Times New Roman"/>
          <w:sz w:val="28"/>
          <w:szCs w:val="28"/>
        </w:rPr>
        <w:t xml:space="preserve"> поселка Рамасуха </w:t>
      </w:r>
      <w:r w:rsidRPr="00891833">
        <w:rPr>
          <w:rFonts w:ascii="Times New Roman" w:hAnsi="Times New Roman"/>
          <w:sz w:val="28"/>
          <w:szCs w:val="28"/>
        </w:rPr>
        <w:t xml:space="preserve"> Почепского района Брянской области «</w:t>
      </w:r>
      <w:r w:rsidRPr="007D1AF8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/>
          <w:sz w:val="28"/>
          <w:szCs w:val="28"/>
        </w:rPr>
        <w:t>3</w:t>
      </w:r>
      <w:r w:rsidRPr="007D1AF8"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 w:rsidRPr="007D1AF8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7D1AF8">
        <w:rPr>
          <w:rFonts w:ascii="Times New Roman" w:hAnsi="Times New Roman"/>
          <w:sz w:val="28"/>
          <w:szCs w:val="28"/>
        </w:rPr>
        <w:t>границах населенного пункта  Рамасухского городского поселения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0A294D" w:rsidRPr="00891833" w:rsidRDefault="000A294D" w:rsidP="00E527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администрация поселка Рамасуха,</w:t>
      </w:r>
      <w:bookmarkStart w:id="3" w:name="_GoBack"/>
      <w:bookmarkEnd w:id="3"/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8-953-292-05-95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lang w:val="en-US" w:eastAsia="ru-RU"/>
        </w:rPr>
        <w:t>r</w:t>
      </w:r>
      <w:r w:rsidRPr="00580242">
        <w:rPr>
          <w:rFonts w:ascii="Times New Roman" w:hAnsi="Times New Roman"/>
          <w:sz w:val="28"/>
          <w:szCs w:val="28"/>
          <w:lang w:val="en-US"/>
        </w:rPr>
        <w:t>amasuha</w:t>
      </w:r>
      <w:r w:rsidRPr="00580242">
        <w:rPr>
          <w:rFonts w:ascii="Times New Roman" w:hAnsi="Times New Roman"/>
          <w:sz w:val="28"/>
          <w:szCs w:val="28"/>
        </w:rPr>
        <w:t>_09@</w:t>
      </w:r>
      <w:r w:rsidRPr="00580242">
        <w:rPr>
          <w:rFonts w:ascii="Times New Roman" w:hAnsi="Times New Roman"/>
          <w:sz w:val="28"/>
          <w:szCs w:val="28"/>
          <w:lang w:val="en-US"/>
        </w:rPr>
        <w:t>mail</w:t>
      </w:r>
      <w:r w:rsidRPr="00580242">
        <w:rPr>
          <w:rFonts w:ascii="Times New Roman" w:hAnsi="Times New Roman"/>
          <w:sz w:val="28"/>
          <w:szCs w:val="28"/>
        </w:rPr>
        <w:t>.</w:t>
      </w:r>
      <w:r w:rsidRPr="00580242">
        <w:rPr>
          <w:rFonts w:ascii="Times New Roman" w:hAnsi="Times New Roman"/>
          <w:sz w:val="28"/>
          <w:szCs w:val="28"/>
          <w:lang w:val="en-US"/>
        </w:rPr>
        <w:t>ru</w:t>
      </w:r>
      <w:r w:rsidRPr="00891833">
        <w:rPr>
          <w:rFonts w:ascii="Times New Roman" w:hAnsi="Times New Roman"/>
          <w:sz w:val="28"/>
          <w:szCs w:val="28"/>
        </w:rPr>
        <w:t>.</w:t>
      </w:r>
    </w:p>
    <w:p w:rsidR="000A294D" w:rsidRPr="00891833" w:rsidRDefault="000A294D"/>
    <w:p w:rsidR="000A294D" w:rsidRPr="00891833" w:rsidRDefault="000A294D"/>
    <w:p w:rsidR="000A294D" w:rsidRDefault="000A294D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администрации         </w:t>
      </w:r>
    </w:p>
    <w:p w:rsidR="000A294D" w:rsidRPr="00891833" w:rsidRDefault="000A294D" w:rsidP="00800C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Пос. Рамасуха 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>Е.М. Лощихина</w:t>
      </w:r>
    </w:p>
    <w:p w:rsidR="000A294D" w:rsidRDefault="000A294D"/>
    <w:p w:rsidR="000A294D" w:rsidRDefault="000A294D"/>
    <w:p w:rsidR="000A294D" w:rsidRDefault="000A294D"/>
    <w:sectPr w:rsidR="000A294D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21B"/>
    <w:rsid w:val="00004048"/>
    <w:rsid w:val="000A294D"/>
    <w:rsid w:val="00412E66"/>
    <w:rsid w:val="0044523B"/>
    <w:rsid w:val="00580242"/>
    <w:rsid w:val="00653F71"/>
    <w:rsid w:val="007A1FE4"/>
    <w:rsid w:val="007D1AF8"/>
    <w:rsid w:val="00800C2F"/>
    <w:rsid w:val="00891833"/>
    <w:rsid w:val="00906860"/>
    <w:rsid w:val="009D316C"/>
    <w:rsid w:val="00A77D0A"/>
    <w:rsid w:val="00B07DC6"/>
    <w:rsid w:val="00B5621B"/>
    <w:rsid w:val="00B877C7"/>
    <w:rsid w:val="00C43416"/>
    <w:rsid w:val="00CF2AD1"/>
    <w:rsid w:val="00D24141"/>
    <w:rsid w:val="00DF58E4"/>
    <w:rsid w:val="00E527A7"/>
    <w:rsid w:val="00FA1123"/>
    <w:rsid w:val="00FE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7A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52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594</Words>
  <Characters>3391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11</cp:revision>
  <dcterms:created xsi:type="dcterms:W3CDTF">2021-12-15T03:18:00Z</dcterms:created>
  <dcterms:modified xsi:type="dcterms:W3CDTF">2022-12-08T12:36:00Z</dcterms:modified>
</cp:coreProperties>
</file>